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4CFCA" w14:textId="44560CA4" w:rsidR="00AE2055" w:rsidRDefault="00C74BD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41F4CFF4" wp14:editId="4B1D7674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99BEE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F4CFF5" wp14:editId="169E61A1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C6846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F4CFF7" wp14:editId="34E982F0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4CFFA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41F4CFFB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41F4CFFC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F4CFF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41F4CFFA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41F4CFFB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41F4CFFC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F4CFCB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1F4CFCC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1F4CFC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1F4CFCE" w14:textId="4C22FAA2" w:rsidR="00AE2055" w:rsidRPr="00602277" w:rsidRDefault="00C74B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F4CFF8" wp14:editId="3675469E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054AC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F4CFF9" wp14:editId="07D853EE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4CFFD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1F4CFFE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41F4CFFF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4CFF9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41F4CFFD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1F4CFFE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41F4CFFF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F4CFC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1F4CFD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1F4CFD1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1F4CFD2" w14:textId="2ABF790F" w:rsidR="00A03728" w:rsidRDefault="00EE1C93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January 10, 2022</w:t>
      </w:r>
    </w:p>
    <w:p w14:paraId="41F4CFD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41F4CFD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41F4CFD5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41F4CFD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41F4CFD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41F4CFD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41F4CFD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1F4CFDA" w14:textId="34E93298" w:rsidR="00A03728" w:rsidRDefault="00A8088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RFP No. 17-2122</w:t>
      </w:r>
    </w:p>
    <w:p w14:paraId="4150CDFF" w14:textId="039EFE52" w:rsidR="00A80884" w:rsidRDefault="00A8088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SECONDARY SCHOOL YEARBOOK PUBLICATION</w:t>
      </w:r>
      <w:r w:rsidR="005512BB">
        <w:rPr>
          <w:rFonts w:ascii="Univers" w:hAnsi="Univers"/>
        </w:rPr>
        <w:t>, until 2:00:00 p.m. PST, Wednesday, February 16, 2022</w:t>
      </w:r>
    </w:p>
    <w:p w14:paraId="61E3D297" w14:textId="77777777" w:rsidR="005512BB" w:rsidRDefault="005512B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C719463" w14:textId="03440E7C" w:rsidR="005512BB" w:rsidRDefault="005512B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And</w:t>
      </w:r>
    </w:p>
    <w:p w14:paraId="67B38F42" w14:textId="77777777" w:rsidR="005512BB" w:rsidRDefault="005512B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1F4CFDB" w14:textId="06F3FDD0" w:rsidR="00A03728" w:rsidRDefault="001C6832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RFP</w:t>
      </w:r>
      <w:r w:rsidR="00F53C8A">
        <w:rPr>
          <w:rFonts w:ascii="Univers" w:hAnsi="Univers"/>
        </w:rPr>
        <w:t xml:space="preserve"> No. </w:t>
      </w:r>
      <w:r w:rsidR="00AD7C14">
        <w:rPr>
          <w:rFonts w:ascii="Univers" w:hAnsi="Univers"/>
        </w:rPr>
        <w:t>1</w:t>
      </w:r>
      <w:r w:rsidR="00BB6CD9">
        <w:rPr>
          <w:rFonts w:ascii="Univers" w:hAnsi="Univers"/>
        </w:rPr>
        <w:t>8</w:t>
      </w:r>
      <w:r w:rsidR="00A34EF4">
        <w:rPr>
          <w:rFonts w:ascii="Univers" w:hAnsi="Univers"/>
        </w:rPr>
        <w:t>-</w:t>
      </w:r>
      <w:r w:rsidR="00BB6CD9">
        <w:rPr>
          <w:rFonts w:ascii="Univers" w:hAnsi="Univers"/>
        </w:rPr>
        <w:t>2122</w:t>
      </w:r>
    </w:p>
    <w:p w14:paraId="41F4CFDC" w14:textId="2340B36E" w:rsidR="00A34EF4" w:rsidRDefault="0037321C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ELEMENTARY SCHOOL PHOTOGRAPHY SERVICES</w:t>
      </w:r>
      <w:r w:rsidR="00A34EF4">
        <w:rPr>
          <w:rFonts w:ascii="Univers" w:hAnsi="Univers"/>
        </w:rPr>
        <w:t>, until 2:00:00 p.m. P</w:t>
      </w:r>
      <w:r w:rsidR="00AD7C14">
        <w:rPr>
          <w:rFonts w:ascii="Univers" w:hAnsi="Univers"/>
        </w:rPr>
        <w:t xml:space="preserve">ST, </w:t>
      </w:r>
      <w:r w:rsidR="00BB6CD9">
        <w:rPr>
          <w:rFonts w:ascii="Univers" w:hAnsi="Univers"/>
        </w:rPr>
        <w:t>Wedne</w:t>
      </w:r>
      <w:r w:rsidR="00AD7C14">
        <w:rPr>
          <w:rFonts w:ascii="Univers" w:hAnsi="Univers"/>
        </w:rPr>
        <w:t>sday</w:t>
      </w:r>
      <w:r w:rsidR="00A34EF4">
        <w:rPr>
          <w:rFonts w:ascii="Univers" w:hAnsi="Univers"/>
        </w:rPr>
        <w:t xml:space="preserve">, </w:t>
      </w:r>
      <w:r w:rsidR="00BB6CD9">
        <w:rPr>
          <w:rFonts w:ascii="Univers" w:hAnsi="Univers"/>
        </w:rPr>
        <w:t>February</w:t>
      </w:r>
      <w:r w:rsidR="00A80884">
        <w:rPr>
          <w:rFonts w:ascii="Univers" w:hAnsi="Univers"/>
        </w:rPr>
        <w:t xml:space="preserve"> 9</w:t>
      </w:r>
      <w:r w:rsidR="005E3BB9">
        <w:rPr>
          <w:rFonts w:ascii="Univers" w:hAnsi="Univers"/>
        </w:rPr>
        <w:t>, 20</w:t>
      </w:r>
      <w:r w:rsidR="00A80884">
        <w:rPr>
          <w:rFonts w:ascii="Univers" w:hAnsi="Univers"/>
        </w:rPr>
        <w:t>22</w:t>
      </w:r>
    </w:p>
    <w:p w14:paraId="41F4CFDD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1F4CFD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1F4CFD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41F4CFE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1F4CFE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41F4CFE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1F4CFE3" w14:textId="77777777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8004DB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Pam Tatosky, Purchasing Services, at 509-354-7127, no later than three days prior to the scheduled opening date so arrangement for the accommodations can be made</w:t>
      </w:r>
    </w:p>
    <w:p w14:paraId="41F4CFE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1F4CFE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1F4CFE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1F4CFE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1F4CFE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1F4CFE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1F4CFE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1F4CFEB" w14:textId="6C88EF3F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921068">
        <w:rPr>
          <w:rFonts w:ascii="Univers" w:hAnsi="Univers"/>
        </w:rPr>
        <w:t xml:space="preserve">Adam </w:t>
      </w:r>
      <w:proofErr w:type="spellStart"/>
      <w:r w:rsidR="00921068">
        <w:rPr>
          <w:rFonts w:ascii="Univers" w:hAnsi="Univers"/>
        </w:rPr>
        <w:t>Swinyard</w:t>
      </w:r>
      <w:proofErr w:type="spellEnd"/>
      <w:r>
        <w:rPr>
          <w:rFonts w:ascii="Univers" w:hAnsi="Univers"/>
        </w:rPr>
        <w:t>, Secretary</w:t>
      </w:r>
    </w:p>
    <w:p w14:paraId="41F4CFE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1F4CFE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1F4CF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1F4CFEF" w14:textId="768C0BE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F9210B">
        <w:rPr>
          <w:rFonts w:ascii="Univers" w:hAnsi="Univers"/>
          <w:u w:val="single"/>
        </w:rPr>
        <w:t>January 12 &amp; 19, 2022</w:t>
      </w:r>
    </w:p>
    <w:p w14:paraId="41F4CFF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1F4CFF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sectPr w:rsidR="00A03728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7A5813-1A5E-4CCB-8D55-123720D3703A}"/>
    <w:embedBold r:id="rId2" w:fontKey="{FE2E2877-E08F-4AC7-94A4-131B6D8EB12F}"/>
    <w:embedItalic r:id="rId3" w:fontKey="{627D29EA-DA51-4DDF-90AF-93B0398BBF3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7CDB8CE-D390-472E-B3E7-12A38C33A0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676B996-AD45-401C-B0F8-55AB3FC73F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087F7BE-B909-488D-B904-9918AD6E3540}"/>
  </w:font>
  <w:font w:name="Aldine401 BT">
    <w:altName w:val="Constantia"/>
    <w:charset w:val="00"/>
    <w:family w:val="roman"/>
    <w:pitch w:val="variable"/>
    <w:sig w:usb0="00000001" w:usb1="1000204A" w:usb2="00000000" w:usb3="00000000" w:csb0="00000011" w:csb1="00000000"/>
    <w:embedRegular r:id="rId7" w:fontKey="{16DAF389-85C4-4C5D-BBA7-DC12CA9115B6}"/>
    <w:embedBold r:id="rId8" w:fontKey="{E13C6EFA-01DF-4BAC-BA22-A029BDCAA715}"/>
    <w:embedItalic r:id="rId9" w:fontKey="{F0E58420-7F79-48E1-90AB-322378D21A3F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DDA8825E-D859-4825-B463-EF4DBCB516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12E677D-6BF9-4EE7-8207-61394ACF39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59E8D991-0573-4AF6-8179-585119C3F6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9548F"/>
    <w:rsid w:val="001177A6"/>
    <w:rsid w:val="00142C7D"/>
    <w:rsid w:val="00173CD6"/>
    <w:rsid w:val="001C6832"/>
    <w:rsid w:val="001E41FD"/>
    <w:rsid w:val="00266719"/>
    <w:rsid w:val="002F47B0"/>
    <w:rsid w:val="00337969"/>
    <w:rsid w:val="00362805"/>
    <w:rsid w:val="0037321C"/>
    <w:rsid w:val="003B6000"/>
    <w:rsid w:val="003C74E4"/>
    <w:rsid w:val="004A43D8"/>
    <w:rsid w:val="004C40AE"/>
    <w:rsid w:val="005419E1"/>
    <w:rsid w:val="005512BB"/>
    <w:rsid w:val="005E3BB9"/>
    <w:rsid w:val="005F6E1F"/>
    <w:rsid w:val="00602277"/>
    <w:rsid w:val="0060322B"/>
    <w:rsid w:val="00612C2D"/>
    <w:rsid w:val="00673477"/>
    <w:rsid w:val="006A4919"/>
    <w:rsid w:val="006F555E"/>
    <w:rsid w:val="006F7482"/>
    <w:rsid w:val="007D42DA"/>
    <w:rsid w:val="008004DB"/>
    <w:rsid w:val="008704A8"/>
    <w:rsid w:val="008B1896"/>
    <w:rsid w:val="008C4CEF"/>
    <w:rsid w:val="00921068"/>
    <w:rsid w:val="009570E3"/>
    <w:rsid w:val="009C305D"/>
    <w:rsid w:val="00A03728"/>
    <w:rsid w:val="00A34EF4"/>
    <w:rsid w:val="00A80884"/>
    <w:rsid w:val="00AD7C14"/>
    <w:rsid w:val="00AE1B6E"/>
    <w:rsid w:val="00AE2055"/>
    <w:rsid w:val="00B71CA9"/>
    <w:rsid w:val="00B84886"/>
    <w:rsid w:val="00BB6CD9"/>
    <w:rsid w:val="00C06680"/>
    <w:rsid w:val="00C51030"/>
    <w:rsid w:val="00C74BDC"/>
    <w:rsid w:val="00D120A1"/>
    <w:rsid w:val="00DD3400"/>
    <w:rsid w:val="00E902F6"/>
    <w:rsid w:val="00EE1C93"/>
    <w:rsid w:val="00F467D9"/>
    <w:rsid w:val="00F53C8A"/>
    <w:rsid w:val="00F719B0"/>
    <w:rsid w:val="00F9210B"/>
    <w:rsid w:val="00FA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84">
      <o:colormru v:ext="edit" colors="#b16b2d,#a35110,#5f792f,#4a6425"/>
      <o:colormenu v:ext="edit" fillcolor="#4a6425" strokecolor="#a35110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41F4CFCA"/>
  <w15:docId w15:val="{CB9179C9-905F-4A27-95AF-1A81CDEC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E1DCFA-149F-44AC-855C-B84312B574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E0DF54C-0B90-4592-969F-FA0A2C6852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AB1BDA-DDA3-4BAD-A35D-584640A6B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1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2</cp:revision>
  <cp:lastPrinted>2022-01-10T17:22:00Z</cp:lastPrinted>
  <dcterms:created xsi:type="dcterms:W3CDTF">2022-01-10T17:23:00Z</dcterms:created>
  <dcterms:modified xsi:type="dcterms:W3CDTF">2022-01-10T17:23:00Z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